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29D63FDE" w14:textId="77777777" w:rsidTr="002F38E6">
        <w:trPr>
          <w:trHeight w:val="2790"/>
          <w:jc w:val="center"/>
        </w:trPr>
        <w:tc>
          <w:tcPr>
            <w:tcW w:w="5990" w:type="dxa"/>
          </w:tcPr>
          <w:p w14:paraId="25250119" w14:textId="77777777" w:rsidR="00017857" w:rsidRDefault="00ED76BE" w:rsidP="00ED76BE">
            <w:pPr>
              <w:pStyle w:val="Title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 xml:space="preserve"> BIG GRASSY fIRST NATION</w:t>
            </w:r>
          </w:p>
          <w:p w14:paraId="17A7EC8F" w14:textId="77777777" w:rsidR="00ED76BE" w:rsidRDefault="00A64809" w:rsidP="00ED76BE">
            <w:pPr>
              <w:pStyle w:val="Title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NEW GOLD MINE</w:t>
            </w:r>
          </w:p>
          <w:p w14:paraId="202AE093" w14:textId="77777777" w:rsidR="00A64809" w:rsidRDefault="00A64809" w:rsidP="00ED76BE">
            <w:pPr>
              <w:pStyle w:val="Title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CONSULTATION GATHERING</w:t>
            </w:r>
          </w:p>
          <w:p w14:paraId="27F62AD7" w14:textId="77777777" w:rsidR="00A64809" w:rsidRPr="00ED76BE" w:rsidRDefault="00A64809" w:rsidP="00ED76BE">
            <w:pPr>
              <w:pStyle w:val="Title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(pre-DEVELOPMENT PERMITTING)</w:t>
            </w:r>
          </w:p>
        </w:tc>
      </w:tr>
      <w:tr w:rsidR="001D48CC" w14:paraId="1303B6DE" w14:textId="77777777" w:rsidTr="002F38E6">
        <w:trPr>
          <w:trHeight w:val="4401"/>
          <w:jc w:val="center"/>
        </w:trPr>
        <w:tc>
          <w:tcPr>
            <w:tcW w:w="5990" w:type="dxa"/>
          </w:tcPr>
          <w:p w14:paraId="1B5CDF3F" w14:textId="77777777" w:rsidR="00017857" w:rsidRDefault="00A64809" w:rsidP="00A6480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SEPTEMBER 16, 2020</w:t>
            </w:r>
          </w:p>
          <w:p w14:paraId="54ED452F" w14:textId="77777777" w:rsidR="00A64809" w:rsidRDefault="00A64809" w:rsidP="00A6480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11:00 AM TO 1:00 PM</w:t>
            </w:r>
          </w:p>
          <w:p w14:paraId="2D83F8FD" w14:textId="77777777" w:rsidR="00A64809" w:rsidRDefault="00A64809" w:rsidP="00A6480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POW-WOW GROUNDS</w:t>
            </w:r>
          </w:p>
          <w:p w14:paraId="3AF3BE61" w14:textId="77777777" w:rsidR="00A64809" w:rsidRDefault="00A64809" w:rsidP="00A6480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(weather pending)</w:t>
            </w:r>
          </w:p>
          <w:p w14:paraId="33DB591E" w14:textId="77777777" w:rsidR="00A64809" w:rsidRDefault="00A64809" w:rsidP="00A6480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Alternate site to be announced.</w:t>
            </w:r>
          </w:p>
          <w:p w14:paraId="00F6B17D" w14:textId="77777777" w:rsidR="00A64809" w:rsidRPr="004A042C" w:rsidRDefault="00A64809" w:rsidP="00A6480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Light Lunch</w:t>
            </w:r>
          </w:p>
        </w:tc>
      </w:tr>
      <w:tr w:rsidR="001D48CC" w14:paraId="4668FDEE" w14:textId="77777777" w:rsidTr="002F38E6">
        <w:trPr>
          <w:trHeight w:val="288"/>
          <w:jc w:val="center"/>
        </w:trPr>
        <w:tc>
          <w:tcPr>
            <w:tcW w:w="5990" w:type="dxa"/>
          </w:tcPr>
          <w:p w14:paraId="108B2DCE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44E27D99" w14:textId="77777777"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54959E7C" w14:textId="77777777" w:rsidTr="0081727B">
        <w:tc>
          <w:tcPr>
            <w:tcW w:w="10512" w:type="dxa"/>
          </w:tcPr>
          <w:p w14:paraId="3FF9288E" w14:textId="77777777" w:rsidR="001564C2" w:rsidRPr="004D280B" w:rsidRDefault="00A64809" w:rsidP="00A64809">
            <w:pPr>
              <w:pStyle w:val="Subtitle"/>
              <w:rPr>
                <w:color w:val="595959"/>
                <w:lang w:val="en"/>
              </w:rPr>
            </w:pPr>
            <w:r>
              <w:t>BIG GRASSY STAKEHOLDERS ENCOURAGED TO ATTEND</w:t>
            </w:r>
          </w:p>
        </w:tc>
      </w:tr>
      <w:tr w:rsidR="001564C2" w14:paraId="1F19B294" w14:textId="77777777" w:rsidTr="0081727B">
        <w:trPr>
          <w:trHeight w:val="1962"/>
        </w:trPr>
        <w:tc>
          <w:tcPr>
            <w:tcW w:w="10512" w:type="dxa"/>
          </w:tcPr>
          <w:p w14:paraId="0AEDDF28" w14:textId="77777777" w:rsidR="00017857" w:rsidRDefault="00A64809" w:rsidP="00A64809">
            <w:pPr>
              <w:rPr>
                <w:lang w:val="en"/>
              </w:rPr>
            </w:pPr>
            <w:r>
              <w:rPr>
                <w:lang w:val="en"/>
              </w:rPr>
              <w:t>In accordance with the Comprehen</w:t>
            </w:r>
            <w:r w:rsidR="0041354B">
              <w:rPr>
                <w:lang w:val="en"/>
              </w:rPr>
              <w:t>sive Community Planning initiative the following have been identified as “sectoral” stakeholders;</w:t>
            </w:r>
          </w:p>
          <w:p w14:paraId="6296A86B" w14:textId="77777777" w:rsidR="0041354B" w:rsidRDefault="0041354B" w:rsidP="00A64809">
            <w:pPr>
              <w:rPr>
                <w:lang w:val="en"/>
              </w:rPr>
            </w:pPr>
            <w:r>
              <w:rPr>
                <w:lang w:val="en"/>
              </w:rPr>
              <w:t>Elders, Youth, General Membership, Leadership</w:t>
            </w:r>
          </w:p>
          <w:p w14:paraId="48C7F520" w14:textId="77777777" w:rsidR="0041354B" w:rsidRDefault="0041354B" w:rsidP="00A64809">
            <w:pPr>
              <w:rPr>
                <w:lang w:val="en"/>
              </w:rPr>
            </w:pPr>
            <w:r>
              <w:rPr>
                <w:lang w:val="en"/>
              </w:rPr>
              <w:t xml:space="preserve">PLEASE JOIN </w:t>
            </w:r>
            <w:proofErr w:type="gramStart"/>
            <w:r>
              <w:rPr>
                <w:lang w:val="en"/>
              </w:rPr>
              <w:t>US..</w:t>
            </w:r>
            <w:proofErr w:type="gramEnd"/>
          </w:p>
          <w:p w14:paraId="3A13A7D0" w14:textId="77777777" w:rsidR="009A7046" w:rsidRPr="009A7046" w:rsidRDefault="009A7046" w:rsidP="00A64809">
            <w:pPr>
              <w:rPr>
                <w:b/>
                <w:lang w:val="en"/>
              </w:rPr>
            </w:pPr>
            <w:r w:rsidRPr="009A7046">
              <w:rPr>
                <w:b/>
                <w:color w:val="FF0000"/>
                <w:lang w:val="en"/>
              </w:rPr>
              <w:t>For more information: Contact Romeo Duguay @ 275-5257</w:t>
            </w:r>
          </w:p>
        </w:tc>
      </w:tr>
    </w:tbl>
    <w:p w14:paraId="37E48D57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1"/>
      <w:footerReference w:type="default" r:id="rId12"/>
      <w:headerReference w:type="first" r:id="rId13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9476E" w14:textId="77777777" w:rsidR="00D20B26" w:rsidRDefault="00D20B26" w:rsidP="0068245E">
      <w:pPr>
        <w:spacing w:after="0"/>
      </w:pPr>
      <w:r>
        <w:separator/>
      </w:r>
    </w:p>
    <w:p w14:paraId="5996528D" w14:textId="77777777" w:rsidR="00D20B26" w:rsidRDefault="00D20B26"/>
    <w:p w14:paraId="76E9D458" w14:textId="77777777" w:rsidR="00D20B26" w:rsidRDefault="00D20B26"/>
  </w:endnote>
  <w:endnote w:type="continuationSeparator" w:id="0">
    <w:p w14:paraId="00E97849" w14:textId="77777777" w:rsidR="00D20B26" w:rsidRDefault="00D20B26" w:rsidP="0068245E">
      <w:pPr>
        <w:spacing w:after="0"/>
      </w:pPr>
      <w:r>
        <w:continuationSeparator/>
      </w:r>
    </w:p>
    <w:p w14:paraId="17B83E05" w14:textId="77777777" w:rsidR="00D20B26" w:rsidRDefault="00D20B26"/>
    <w:p w14:paraId="123013D2" w14:textId="77777777" w:rsidR="00D20B26" w:rsidRDefault="00D20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F2861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7FFCEE12" w14:textId="77777777" w:rsidR="00A11C55" w:rsidRDefault="00A11C55"/>
  <w:p w14:paraId="2546363B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19773" w14:textId="77777777" w:rsidR="00D20B26" w:rsidRDefault="00D20B26" w:rsidP="0068245E">
      <w:pPr>
        <w:spacing w:after="0"/>
      </w:pPr>
      <w:r>
        <w:separator/>
      </w:r>
    </w:p>
    <w:p w14:paraId="037BF351" w14:textId="77777777" w:rsidR="00D20B26" w:rsidRDefault="00D20B26"/>
    <w:p w14:paraId="45322A6A" w14:textId="77777777" w:rsidR="00D20B26" w:rsidRDefault="00D20B26"/>
  </w:footnote>
  <w:footnote w:type="continuationSeparator" w:id="0">
    <w:p w14:paraId="6C89A5FC" w14:textId="77777777" w:rsidR="00D20B26" w:rsidRDefault="00D20B26" w:rsidP="0068245E">
      <w:pPr>
        <w:spacing w:after="0"/>
      </w:pPr>
      <w:r>
        <w:continuationSeparator/>
      </w:r>
    </w:p>
    <w:p w14:paraId="77B19AF9" w14:textId="77777777" w:rsidR="00D20B26" w:rsidRDefault="00D20B26"/>
    <w:p w14:paraId="739327FB" w14:textId="77777777" w:rsidR="00D20B26" w:rsidRDefault="00D20B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FAD7C" w14:textId="77777777" w:rsidR="002A068F" w:rsidRDefault="002A068F">
    <w:pPr>
      <w:pStyle w:val="Header"/>
    </w:pPr>
  </w:p>
  <w:p w14:paraId="423F40FE" w14:textId="77777777" w:rsidR="00A11C55" w:rsidRDefault="00A11C55"/>
  <w:p w14:paraId="0FAD2D0A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6243F" w14:textId="77777777" w:rsidR="00C12433" w:rsidRDefault="002F38E6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E7176E" wp14:editId="367AC183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A57A02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">
              <v:oval id="Oval 193" o:spid="_x0000_s1027" alt="Back accent circle" style="position:absolute;width:59601;height:59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tsMA&#10;AADcAAAADwAAAGRycy9kb3ducmV2LnhtbERPzWoCMRC+C75DmII3zWqprVujaK3UQ1vQ9gGGzXQT&#10;djNZNlHXtzcFwdt8fL8zX3auFidqg/WsYDzKQBAXXlsuFfz+bIcvIEJE1lh7JgUXCrBc9HtzzLU/&#10;855Oh1iKFMIhRwUmxiaXMhSGHIaRb4gT9+dbhzHBtpS6xXMKd7WcZNlUOrScGgw29GaoqA5Hp6D6&#10;PE5n2w/7tbHN8/jJfL+v965SavDQrV5BROriXXxz73SaP3uE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utsMAAADcAAAADwAAAAAAAAAAAAAAAACYAgAAZHJzL2Rv&#10;d25yZXYueG1sUEsFBgAAAAAEAAQA9QAAAIgDAAAAAA==&#10;" fillcolor="windowText" stroked="f" strokeweight="1pt">
                <v:fill opacity="7967f"/>
                <v:stroke joinstyle="miter"/>
                <v:path arrowok="t"/>
              </v:oval>
              <v:oval id="Oval 27" o:spid="_x0000_s1028" alt="Top circle of layer" style="position:absolute;left:2476;top:2603;width:54674;height:54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FOr8A&#10;AADbAAAADwAAAGRycy9kb3ducmV2LnhtbESPzQrCMBCE74LvEFbwpqkeVKpRRBA8ePGPXpdmbavN&#10;piRR69sbQfA4zMw3zGLVmlo8yfnKsoLRMAFBnFtdcaHgfNoOZiB8QNZYWyYFb/KwWnY7C0y1ffGB&#10;nsdQiAhhn6KCMoQmldLnJRn0Q9sQR+9qncEQpSukdviKcFPLcZJMpMGK40KJDW1Kyu/Hh1FQuMPl&#10;vTkn16yRFU1zd8v2k5NS/V67noMI1IZ/+NfeaQXj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sU6vwAAANsAAAAPAAAAAAAAAAAAAAAAAJgCAABkcnMvZG93bnJl&#10;di54bWxQSwUGAAAAAAQABAD1AAAAhAMAAAAA&#10;" fillcolor="#82b4b9 [3204]" stroked="f" strokeweight="1pt">
                <v:stroke joinstyle="miter"/>
                <v:path arrowok="t"/>
              </v:oval>
            </v:group>
          </w:pict>
        </mc:Fallback>
      </mc:AlternateContent>
    </w:r>
    <w:r w:rsidR="001564C2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E5E7D4F" wp14:editId="29F9F473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2C4B82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/1nCAAAA2gAAAA8AAABkcnMvZG93bnJldi54bWxEj8FqwzAQRO+B/oPYQm6J3BAa40YJbqHg&#10;o+2EQm+LtbVMrZWxVNv5+6pQyHGYmTfM8bzYXkw0+s6xgqdtAoK4cbrjVsH18r5JQfiArLF3TApu&#10;5OF8elgdMdNu5oqmOrQiQthnqMCEMGRS+saQRb91A3H0vtxoMUQ5tlKPOEe47eUuSZ6lxY7jgsGB&#10;3gw13/WPVUD7ap+WZljK13w+fOa+OCQfhVLrxyV/ARFoCffwf7vQCnbwdyXeAH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SP9ZwgAAANoAAAAPAAAAAAAAAAAAAAAAAJ8C&#10;AABkcnMvZG93bnJldi54bWxQSwUGAAAAAAQABAD3AAAAjgMAAAAA&#10;">
                <v:imagedata r:id="rId2" o:title="Food on a table"/>
                <v:path arrowok="t"/>
              </v:shape>
              <v:rect id="Rectangle 192" o:spid="_x0000_s1028" alt="Image washout object" style="position:absolute;width:77724;height:5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1FMIA&#10;AADcAAAADwAAAGRycy9kb3ducmV2LnhtbERPTWvCQBC9F/wPywi9NRtTEI2uIoLSQy9RDzkO2TGJ&#10;Zmdjdk3Sf98VCr3N433OejuaRvTUudqyglkUgyAurK65VHA5Hz4WIJxH1thYJgU/5GC7mbytMdV2&#10;4Iz6ky9FCGGXooLK+zaV0hUVGXSRbYkDd7WdQR9gV0rd4RDCTSOTOJ5LgzWHhgpb2ldU3E9Po2A3&#10;2ORxe1Bs88/v/JDdj8txb5R6n467FQhPo/8X/7m/dJi/TOD1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nUUwgAAANwAAAAPAAAAAAAAAAAAAAAAAJgCAABkcnMvZG93&#10;bnJldi54bWxQSwUGAAAAAAQABAD1AAAAhwMAAAAA&#10;" fillcolor="windowText" stroked="f" strokeweight="1pt">
                <v:fill opacity="26214f"/>
                <v:path arrowok="t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6BE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4539F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1354B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4423C"/>
    <w:rsid w:val="009A7046"/>
    <w:rsid w:val="00A11C55"/>
    <w:rsid w:val="00A64809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0B26"/>
    <w:rsid w:val="00D216F4"/>
    <w:rsid w:val="00D37285"/>
    <w:rsid w:val="00D529A9"/>
    <w:rsid w:val="00E107EC"/>
    <w:rsid w:val="00E402F3"/>
    <w:rsid w:val="00E43EFE"/>
    <w:rsid w:val="00E73EAC"/>
    <w:rsid w:val="00EC54E5"/>
    <w:rsid w:val="00ED76BE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DCBC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meo%20Duguay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E382E-0AA3-4C73-884E-E6FBCDEC93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2020-09-14T14:38:00Z</dcterms:created>
  <dcterms:modified xsi:type="dcterms:W3CDTF">2020-09-14T14:38:00Z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